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</w:p>
    <w:tbl>
      <w:tblPr>
        <w:tblpPr w:leftFromText="141" w:rightFromText="141" w:vertAnchor="text" w:horzAnchor="margin" w:tblpY="149"/>
        <w:tblW w:w="10340" w:type="dxa"/>
        <w:tblLayout w:type="fixed"/>
        <w:tblLook w:val="04A0" w:firstRow="1" w:lastRow="0" w:firstColumn="1" w:lastColumn="0" w:noHBand="0" w:noVBand="1"/>
      </w:tblPr>
      <w:tblGrid>
        <w:gridCol w:w="4644"/>
        <w:gridCol w:w="5696"/>
      </w:tblGrid>
      <w:tr w:rsidR="004531F3" w:rsidRPr="00D511B1" w:rsidTr="0091417C">
        <w:trPr>
          <w:trHeight w:hRule="exact" w:val="2665"/>
        </w:trPr>
        <w:tc>
          <w:tcPr>
            <w:tcW w:w="4644" w:type="dxa"/>
          </w:tcPr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D511B1">
              <w:rPr>
                <w:rFonts w:ascii="Arial" w:eastAsia="Times New Roman" w:hAnsi="Arial" w:cs="Arial"/>
                <w:lang w:eastAsia="de-DE"/>
              </w:rPr>
              <w:t>Bayerische Landesanstalt für Wald und Forstwirtschaft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D511B1">
              <w:rPr>
                <w:rFonts w:ascii="Arial" w:eastAsia="Times New Roman" w:hAnsi="Arial" w:cs="Arial"/>
                <w:lang w:eastAsia="de-DE"/>
              </w:rPr>
              <w:t>Hans-Carl-von-</w:t>
            </w:r>
            <w:proofErr w:type="spellStart"/>
            <w:r w:rsidRPr="00D511B1">
              <w:rPr>
                <w:rFonts w:ascii="Arial" w:eastAsia="Times New Roman" w:hAnsi="Arial" w:cs="Arial"/>
                <w:lang w:eastAsia="de-DE"/>
              </w:rPr>
              <w:t>Carlowitz</w:t>
            </w:r>
            <w:proofErr w:type="spellEnd"/>
            <w:r w:rsidRPr="00D511B1">
              <w:rPr>
                <w:rFonts w:ascii="Arial" w:eastAsia="Times New Roman" w:hAnsi="Arial" w:cs="Arial"/>
                <w:lang w:eastAsia="de-DE"/>
              </w:rPr>
              <w:t>-Platz 1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D511B1">
              <w:rPr>
                <w:rFonts w:ascii="Arial" w:eastAsia="Times New Roman" w:hAnsi="Arial" w:cs="Arial"/>
                <w:lang w:eastAsia="de-DE"/>
              </w:rPr>
              <w:t>85354 Freising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8"/>
                <w:lang w:eastAsia="de-DE"/>
              </w:rPr>
            </w:pP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b/>
                <w:lang w:eastAsia="de-DE"/>
              </w:rPr>
            </w:pPr>
            <w:r w:rsidRPr="00D511B1">
              <w:rPr>
                <w:rFonts w:ascii="Arial" w:eastAsia="Times New Roman" w:hAnsi="Arial" w:cs="Arial"/>
                <w:b/>
                <w:lang w:eastAsia="de-DE"/>
              </w:rPr>
              <w:t>»</w:t>
            </w:r>
            <w:proofErr w:type="spellStart"/>
            <w:r w:rsidRPr="00D511B1">
              <w:rPr>
                <w:rFonts w:ascii="Arial" w:eastAsia="Times New Roman" w:hAnsi="Arial" w:cs="Arial"/>
                <w:b/>
                <w:lang w:eastAsia="de-DE"/>
              </w:rPr>
              <w:t>LWFregional</w:t>
            </w:r>
            <w:proofErr w:type="spellEnd"/>
            <w:r w:rsidRPr="00D511B1">
              <w:rPr>
                <w:rFonts w:ascii="Arial" w:eastAsia="Times New Roman" w:hAnsi="Arial" w:cs="Arial"/>
                <w:b/>
                <w:lang w:eastAsia="de-DE"/>
              </w:rPr>
              <w:t>«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5696" w:type="dxa"/>
          </w:tcPr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Anmeldung: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Bitte füllen Sie nachstehende Tabelle aus und senden Sie das Dokument an </w:t>
      </w:r>
      <w:hyperlink r:id="rId9" w:history="1">
        <w:r w:rsidRPr="00D511B1">
          <w:rPr>
            <w:rFonts w:eastAsia="Times New Roman" w:cs="Arial"/>
            <w:color w:val="0000FF"/>
            <w:sz w:val="24"/>
            <w:szCs w:val="20"/>
            <w:u w:val="single"/>
            <w:lang w:eastAsia="de-DE"/>
          </w:rPr>
          <w:t>Anme</w:t>
        </w:r>
        <w:r w:rsidRPr="00D511B1">
          <w:rPr>
            <w:rFonts w:eastAsia="Times New Roman" w:cs="Arial"/>
            <w:color w:val="0000FF"/>
            <w:sz w:val="24"/>
            <w:szCs w:val="20"/>
            <w:u w:val="single"/>
            <w:lang w:eastAsia="de-DE"/>
          </w:rPr>
          <w:t>l</w:t>
        </w:r>
        <w:r w:rsidRPr="00D511B1">
          <w:rPr>
            <w:rFonts w:eastAsia="Times New Roman" w:cs="Arial"/>
            <w:color w:val="0000FF"/>
            <w:sz w:val="24"/>
            <w:szCs w:val="20"/>
            <w:u w:val="single"/>
            <w:lang w:eastAsia="de-DE"/>
          </w:rPr>
          <w:t>dung@lwf.bayern.de</w:t>
        </w:r>
      </w:hyperlink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 oder per Post an die Bayerische Landesanstalt für Wald und Forstwirtschaft zu Händen von Herrn Florian Stahl. </w:t>
      </w:r>
      <w:bookmarkStart w:id="0" w:name="_GoBack"/>
      <w:bookmarkEnd w:id="0"/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A</w:t>
      </w:r>
      <w:r w:rsidR="00237AAD">
        <w:rPr>
          <w:rFonts w:eastAsia="Times New Roman" w:cs="Arial"/>
          <w:b/>
          <w:color w:val="000000"/>
          <w:sz w:val="24"/>
          <w:szCs w:val="20"/>
          <w:lang w:eastAsia="de-DE"/>
        </w:rPr>
        <w:t>nmeldeschluss ist der 14. Juli 2017</w:t>
      </w: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.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>Nach Eingang der Anmeldung erhalten Sie eine Anmeldebestätigung.</w:t>
      </w:r>
    </w:p>
    <w:p w:rsidR="004531F3" w:rsidRPr="00D511B1" w:rsidRDefault="004531F3" w:rsidP="004531F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Name, Vorname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Institution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Straße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PLZ, Ort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Tel.</w:t>
            </w:r>
          </w:p>
        </w:tc>
      </w:tr>
      <w:tr w:rsidR="004531F3" w:rsidRPr="00D511B1" w:rsidTr="0091417C">
        <w:tc>
          <w:tcPr>
            <w:tcW w:w="9709" w:type="dxa"/>
            <w:tcBorders>
              <w:bottom w:val="single" w:sz="4" w:space="0" w:color="auto"/>
            </w:tcBorders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Fax</w:t>
            </w:r>
          </w:p>
        </w:tc>
      </w:tr>
      <w:tr w:rsidR="004531F3" w:rsidRPr="00D511B1" w:rsidTr="0091417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proofErr w:type="spellStart"/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e-Mail</w:t>
            </w:r>
            <w:proofErr w:type="spellEnd"/>
          </w:p>
        </w:tc>
      </w:tr>
      <w:tr w:rsidR="004531F3" w:rsidRPr="00D511B1" w:rsidTr="0091417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</w:p>
        </w:tc>
      </w:tr>
      <w:tr w:rsidR="004531F3" w:rsidRPr="00D511B1" w:rsidTr="0091417C">
        <w:trPr>
          <w:trHeight w:val="680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8"/>
                <w:lang w:eastAsia="de-DE"/>
              </w:rPr>
            </w:pPr>
            <w:r w:rsidRPr="00D511B1">
              <w:rPr>
                <w:rFonts w:eastAsia="Times New Roman" w:cs="Arial"/>
                <w:b/>
                <w:sz w:val="24"/>
                <w:szCs w:val="28"/>
                <w:lang w:eastAsia="de-DE"/>
              </w:rPr>
              <w:t>Tagungsverpflegung</w:t>
            </w:r>
            <w:r w:rsidRPr="00D511B1">
              <w:rPr>
                <w:rFonts w:eastAsia="Times New Roman" w:cs="Arial"/>
                <w:sz w:val="24"/>
                <w:szCs w:val="28"/>
                <w:lang w:eastAsia="de-DE"/>
              </w:rPr>
              <w:t xml:space="preserve"> kostet 15,00 € (bei der Anmeldung vor Ort zu entrichten). </w:t>
            </w:r>
          </w:p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Cs w:val="28"/>
                <w:lang w:eastAsia="de-DE"/>
              </w:rPr>
              <w:t>Diese Gebühr beinhaltet Begrüßungskaffee und Mittagessen.</w:t>
            </w:r>
          </w:p>
        </w:tc>
      </w:tr>
    </w:tbl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Datenschutzhinweis: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Ich bin damit einverstanden, dass Fotos die von mir während der Veranstaltung gemacht werden, im Rahmen der Öffentlichkeitsarbeit der Veranstaltung veröffentlicht werden. 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4"/>
          <w:szCs w:val="20"/>
          <w:lang w:eastAsia="de-DE"/>
        </w:rPr>
      </w:pP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 xml:space="preserve">Datenschutzerklärung: 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>Die hier gesammelten Daten werden ausschließlich zur Vor- und Nachbereitung der Veranstaltung erhoben und sind nur dem Organisationsteam zugänglich. Ihre persönlichen Daten werden nach Abschluss der Veranstaltung gelöscht.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>Fotos, die für die Öffentlichkeitsarbeit und Veranstaltungsdokumentation genutzt werden, sind auch nach Abschluss der Veranstaltung noch öffentlich zugänglich.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Ich habe die Datenschutzerklärung gelesen und erkläre mich damit einverstanden. </w:t>
      </w:r>
    </w:p>
    <w:p w:rsidR="004531F3" w:rsidRPr="00D511B1" w:rsidRDefault="004531F3" w:rsidP="004531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0"/>
          <w:lang w:eastAsia="de-DE"/>
        </w:rPr>
      </w:pPr>
    </w:p>
    <w:p w:rsidR="004531F3" w:rsidRPr="002639AF" w:rsidRDefault="004531F3" w:rsidP="004531F3">
      <w:pPr>
        <w:tabs>
          <w:tab w:val="center" w:pos="4536"/>
          <w:tab w:val="right" w:pos="9072"/>
        </w:tabs>
        <w:spacing w:after="40" w:line="240" w:lineRule="auto"/>
        <w:rPr>
          <w:rFonts w:eastAsia="Times New Roman" w:cs="Times New Roman"/>
          <w:i/>
          <w:sz w:val="20"/>
          <w:szCs w:val="20"/>
          <w:lang w:eastAsia="de-DE"/>
        </w:rPr>
      </w:pPr>
    </w:p>
    <w:sectPr w:rsidR="004531F3" w:rsidRPr="002639AF" w:rsidSect="00B71992">
      <w:head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71" w:rsidRDefault="00011971">
      <w:r>
        <w:separator/>
      </w:r>
    </w:p>
  </w:endnote>
  <w:endnote w:type="continuationSeparator" w:id="0">
    <w:p w:rsidR="00011971" w:rsidRDefault="0001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366"/>
      <w:gridCol w:w="3451"/>
      <w:gridCol w:w="1336"/>
      <w:gridCol w:w="2115"/>
      <w:gridCol w:w="1785"/>
    </w:tblGrid>
    <w:tr w:rsidR="006042D1" w:rsidRPr="006042D1" w:rsidTr="003B36F5">
      <w:trPr>
        <w:cantSplit/>
        <w:trHeight w:hRule="exact" w:val="170"/>
      </w:trPr>
      <w:tc>
        <w:tcPr>
          <w:tcW w:w="136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Postanschrift</w:t>
          </w:r>
        </w:p>
      </w:tc>
      <w:tc>
        <w:tcPr>
          <w:tcW w:w="3451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Hans-Carl-von-</w:t>
          </w:r>
          <w:proofErr w:type="spellStart"/>
          <w:r w:rsidRPr="006042D1">
            <w:rPr>
              <w:rFonts w:ascii="Arial" w:hAnsi="Arial"/>
              <w:sz w:val="14"/>
              <w:szCs w:val="14"/>
            </w:rPr>
            <w:t>Carlowitz</w:t>
          </w:r>
          <w:proofErr w:type="spellEnd"/>
          <w:r w:rsidRPr="006042D1">
            <w:rPr>
              <w:rFonts w:ascii="Arial" w:hAnsi="Arial"/>
              <w:sz w:val="14"/>
              <w:szCs w:val="14"/>
            </w:rPr>
            <w:t>-Platz 1; 85354 Freising</w:t>
          </w:r>
        </w:p>
      </w:tc>
      <w:tc>
        <w:tcPr>
          <w:tcW w:w="133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sym w:font="Wingdings" w:char="F028"/>
          </w:r>
          <w:r w:rsidRPr="006042D1">
            <w:rPr>
              <w:rFonts w:ascii="Arial" w:hAnsi="Arial"/>
              <w:sz w:val="14"/>
              <w:szCs w:val="14"/>
            </w:rPr>
            <w:t xml:space="preserve"> Florian Stahl</w:t>
          </w:r>
        </w:p>
      </w:tc>
      <w:tc>
        <w:tcPr>
          <w:tcW w:w="2115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08161 71-5836</w:t>
          </w:r>
        </w:p>
      </w:tc>
      <w:tc>
        <w:tcPr>
          <w:tcW w:w="1785" w:type="dxa"/>
          <w:tcMar>
            <w:right w:w="0" w:type="dxa"/>
          </w:tcMar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</w:p>
      </w:tc>
    </w:tr>
    <w:tr w:rsidR="006042D1" w:rsidRPr="006042D1" w:rsidTr="003B36F5">
      <w:trPr>
        <w:cantSplit/>
        <w:trHeight w:hRule="exact" w:val="170"/>
      </w:trPr>
      <w:tc>
        <w:tcPr>
          <w:tcW w:w="136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3451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133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E-Mail</w:t>
          </w:r>
        </w:p>
      </w:tc>
      <w:tc>
        <w:tcPr>
          <w:tcW w:w="2115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Florian.Stahl@lwf.bayern.de</w:t>
          </w:r>
        </w:p>
      </w:tc>
      <w:tc>
        <w:tcPr>
          <w:tcW w:w="1785" w:type="dxa"/>
          <w:tcMar>
            <w:left w:w="159" w:type="dxa"/>
            <w:right w:w="709" w:type="dxa"/>
          </w:tcMar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jc w:val="both"/>
            <w:rPr>
              <w:rFonts w:ascii="Arial Narrow" w:hAnsi="Arial Narrow"/>
              <w:sz w:val="14"/>
              <w:szCs w:val="14"/>
              <w:shd w:val="clear" w:color="auto" w:fill="C0C0C0"/>
            </w:rPr>
          </w:pPr>
        </w:p>
      </w:tc>
    </w:tr>
    <w:tr w:rsidR="006042D1" w:rsidRPr="006042D1" w:rsidTr="003B36F5">
      <w:trPr>
        <w:gridAfter w:val="1"/>
        <w:wAfter w:w="1785" w:type="dxa"/>
        <w:cantSplit/>
        <w:trHeight w:hRule="exact" w:val="170"/>
      </w:trPr>
      <w:tc>
        <w:tcPr>
          <w:tcW w:w="136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3451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133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Internet</w:t>
          </w:r>
        </w:p>
      </w:tc>
      <w:tc>
        <w:tcPr>
          <w:tcW w:w="2115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www.lwf.bayern.de</w:t>
          </w:r>
        </w:p>
      </w:tc>
    </w:tr>
  </w:tbl>
  <w:p w:rsidR="00011971" w:rsidRDefault="00011971" w:rsidP="00592E8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71" w:rsidRDefault="00011971">
      <w:r>
        <w:separator/>
      </w:r>
    </w:p>
  </w:footnote>
  <w:footnote w:type="continuationSeparator" w:id="0">
    <w:p w:rsidR="00011971" w:rsidRDefault="00011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971" w:rsidRDefault="00011971">
    <w:pPr>
      <w:pStyle w:val="Kopfzeile"/>
      <w:tabs>
        <w:tab w:val="clear" w:pos="4536"/>
        <w:tab w:val="clear" w:pos="9072"/>
      </w:tabs>
      <w:jc w:val="center"/>
    </w:pPr>
    <w:r>
      <w:t xml:space="preserve">–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B36F5">
      <w:rPr>
        <w:rStyle w:val="Seitenzahl"/>
        <w:noProof/>
      </w:rPr>
      <w:t>2</w:t>
    </w:r>
    <w:r>
      <w:rPr>
        <w:rStyle w:val="Seitenzahl"/>
      </w:rPr>
      <w:fldChar w:fldCharType="end"/>
    </w:r>
    <w:r>
      <w:t xml:space="preserve"> –</w:t>
    </w:r>
  </w:p>
  <w:p w:rsidR="00011971" w:rsidRDefault="00011971">
    <w:pPr>
      <w:pStyle w:val="Kopfzeile"/>
      <w:tabs>
        <w:tab w:val="clear" w:pos="4536"/>
        <w:tab w:val="clear" w:pos="9072"/>
      </w:tabs>
      <w:jc w:val="center"/>
    </w:pPr>
  </w:p>
  <w:p w:rsidR="00011971" w:rsidRDefault="00011971">
    <w:pPr>
      <w:pStyle w:val="Kopfzeile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971" w:rsidRDefault="00011971" w:rsidP="00335C7F">
    <w:pPr>
      <w:pStyle w:val="Kopfzeile"/>
      <w:tabs>
        <w:tab w:val="clear" w:pos="4536"/>
        <w:tab w:val="clear" w:pos="9072"/>
        <w:tab w:val="center" w:pos="4960"/>
        <w:tab w:val="right" w:pos="9921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ED6542" wp14:editId="2B525651">
              <wp:simplePos x="0" y="0"/>
              <wp:positionH relativeFrom="column">
                <wp:posOffset>-521970</wp:posOffset>
              </wp:positionH>
              <wp:positionV relativeFrom="paragraph">
                <wp:posOffset>3156585</wp:posOffset>
              </wp:positionV>
              <wp:extent cx="118745" cy="3594735"/>
              <wp:effectExtent l="11430" t="13335" r="12700" b="11430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8745" cy="3594735"/>
                        <a:chOff x="312" y="5679"/>
                        <a:chExt cx="187" cy="5661"/>
                      </a:xfrm>
                    </wpg:grpSpPr>
                    <wps:wsp>
                      <wps:cNvPr id="4" name="Line 21"/>
                      <wps:cNvCnPr/>
                      <wps:spPr bwMode="auto">
                        <a:xfrm>
                          <a:off x="312" y="5679"/>
                          <a:ext cx="14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2"/>
                      <wps:cNvCnPr/>
                      <wps:spPr bwMode="auto">
                        <a:xfrm>
                          <a:off x="312" y="8442"/>
                          <a:ext cx="18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23"/>
                      <wps:cNvCnPr/>
                      <wps:spPr bwMode="auto">
                        <a:xfrm>
                          <a:off x="312" y="11339"/>
                          <a:ext cx="14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margin-left:-41.1pt;margin-top:248.55pt;width:9.35pt;height:283.05pt;z-index:251657216" coordorigin="312,5679" coordsize="187,5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">
              <v:line id="Line 21" o:spid="_x0000_s1027" style="position:absolute;visibility:visible;mso-wrap-style:square" from="312,5679" to="459,5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ULTcIAAADaAAAADwAAAGRycy9kb3ducmV2LnhtbESPQYvCMBSE74L/ITzBi2iqLCLVKCIK&#10;ggexux68PZpnW21eShNt/fcbQfA4zMw3zGLVmlI8qXaFZQXjUQSCOLW64EzB3+9uOAPhPLLG0jIp&#10;eJGD1bLbWWCsbcMneiY+EwHCLkYFufdVLKVLczLoRrYiDt7V1gZ9kHUmdY1NgJtSTqJoKg0WHBZy&#10;rGiTU3pPHkbB/Yznyhz1LT2ML8drsxtsEzdQqt9r13MQnlr/DX/ae63gB95Xw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0ULTcIAAADaAAAADwAAAAAAAAAAAAAA&#10;AAChAgAAZHJzL2Rvd25yZXYueG1sUEsFBgAAAAAEAAQA+QAAAJADAAAAAA==&#10;" strokeweight=".25pt">
                <v:stroke startarrowwidth="narrow" startarrowlength="long" endarrowwidth="narrow" endarrowlength="long"/>
              </v:line>
              <v:line id="Line 22" o:spid="_x0000_s1028" style="position:absolute;visibility:visible;mso-wrap-style:square" from="312,8442" to="499,8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mu1sIAAADaAAAADwAAAGRycy9kb3ducmV2LnhtbESPQYvCMBSE74L/ITzBi2iqsCLVKCIK&#10;ggexux68PZpnW21eShNt/fcbQfA4zMw3zGLVmlI8qXaFZQXjUQSCOLW64EzB3+9uOAPhPLLG0jIp&#10;eJGD1bLbWWCsbcMneiY+EwHCLkYFufdVLKVLczLoRrYiDt7V1gZ9kHUmdY1NgJtSTqJoKg0WHBZy&#10;rGiTU3pPHkbB/Yznyhz1LT2ML8drsxtsEzdQqt9r13MQnlr/DX/ae63gB95Xw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mu1sIAAADaAAAADwAAAAAAAAAAAAAA&#10;AAChAgAAZHJzL2Rvd25yZXYueG1sUEsFBgAAAAAEAAQA+QAAAJADAAAAAA==&#10;" strokeweight=".25pt">
                <v:stroke startarrowwidth="narrow" startarrowlength="long" endarrowwidth="narrow" endarrowlength="long"/>
              </v:line>
              <v:line id="Line 23" o:spid="_x0000_s1029" style="position:absolute;visibility:visible;mso-wrap-style:square" from="312,11339" to="459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swocQAAADaAAAADwAAAGRycy9kb3ducmV2LnhtbESPzWrDMBCE74G8g9hAL6aW04MJruUQ&#10;QgKFHkLd+tDbYq1/EmtlLDV2374qFHocZuYbJt8vZhB3mlxvWcE2TkAQ11b33Cr4eD8/7kA4j6xx&#10;sEwKvsnBvlivcsy0nfmN7qVvRYCwy1BB5/2YSenqjgy62I7EwWvsZNAHObVSTzgHuBnkU5Kk0mDP&#10;YaHDkY4d1bfyyyi4VViN5qKv9ev289LM5+hUukiph81yeAbhafH/4b/2i1aQwu+Vc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zChxAAAANoAAAAPAAAAAAAAAAAA&#10;AAAAAKECAABkcnMvZG93bnJldi54bWxQSwUGAAAAAAQABAD5AAAAkgMAAAAA&#10;" strokeweight=".25pt">
                <v:stroke startarrowwidth="narrow" startarrowlength="long" endarrowwidth="narrow" endarrowlength="long"/>
              </v:line>
            </v:group>
          </w:pict>
        </mc:Fallback>
      </mc:AlternateContent>
    </w:r>
    <w:r>
      <w:tab/>
    </w:r>
    <w:r>
      <w:tab/>
    </w:r>
    <w:r w:rsidR="00117083" w:rsidRPr="00117083">
      <w:rPr>
        <w:noProof/>
      </w:rPr>
      <w:drawing>
        <wp:anchor distT="0" distB="0" distL="114300" distR="114300" simplePos="0" relativeHeight="251659264" behindDoc="1" locked="0" layoutInCell="1" allowOverlap="1" wp14:anchorId="10C623E4" wp14:editId="1C5B99BA">
          <wp:simplePos x="0" y="0"/>
          <wp:positionH relativeFrom="page">
            <wp:posOffset>4320540</wp:posOffset>
          </wp:positionH>
          <wp:positionV relativeFrom="page">
            <wp:posOffset>774065</wp:posOffset>
          </wp:positionV>
          <wp:extent cx="1375200" cy="457341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4_CI-Entwicklung\LWF\lwf_regional\Reinzeichnung\Web\lwf_regional_rz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96" t="46830" r="3837" b="12109"/>
                  <a:stretch/>
                </pic:blipFill>
                <pic:spPr bwMode="auto">
                  <a:xfrm>
                    <a:off x="0" y="0"/>
                    <a:ext cx="1375200" cy="4573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083" w:rsidRPr="00117083">
      <w:rPr>
        <w:noProof/>
      </w:rPr>
      <w:drawing>
        <wp:anchor distT="0" distB="0" distL="114300" distR="114300" simplePos="0" relativeHeight="251660288" behindDoc="1" locked="0" layoutInCell="1" allowOverlap="1" wp14:anchorId="01253B62" wp14:editId="0C63C4AB">
          <wp:simplePos x="0" y="0"/>
          <wp:positionH relativeFrom="page">
            <wp:posOffset>4248785</wp:posOffset>
          </wp:positionH>
          <wp:positionV relativeFrom="page">
            <wp:posOffset>457200</wp:posOffset>
          </wp:positionV>
          <wp:extent cx="2818800" cy="306000"/>
          <wp:effectExtent l="0" t="0" r="635" b="0"/>
          <wp:wrapNone/>
          <wp:docPr id="10" name="Bild 1" descr="lwf_logo-text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wf_logo-text_schwar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8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971" w:rsidRPr="00615F86" w:rsidRDefault="00011971" w:rsidP="00615F8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919"/>
    <w:multiLevelType w:val="hybridMultilevel"/>
    <w:tmpl w:val="4DD8A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822BC"/>
    <w:multiLevelType w:val="multilevel"/>
    <w:tmpl w:val="7842E3B8"/>
    <w:lvl w:ilvl="0">
      <w:start w:val="1"/>
      <w:numFmt w:val="decimal"/>
      <w:pStyle w:val="berschrift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S:\03_Veranstaltungen\2015\Waldbesitzertag\Schriftverkehr\Verteiler WBT\Neu_Adressdatenbank-Politik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Tabelle1$`"/>
    <w:activeRecord w:val="-1"/>
    <w:odso>
      <w:udl w:val="Provider=Microsoft.ACE.OLEDB.12.0;User ID=Admin;Data Source=S:\03_Veranstaltungen\2015\Waldbesitzertag\Schriftverkehr\Verteiler WBT\Neu_Adressdatenbank-Politik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Tabelle1$"/>
      <w:src r:id="rId2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9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8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7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ocumentProtection w:edit="forms" w:enforcement="0"/>
  <w:defaultTabStop w:val="708"/>
  <w:autoHyphenation/>
  <w:hyphenationZone w:val="142"/>
  <w:doNotHyphenateCaps/>
  <w:drawingGridHorizontalSpacing w:val="119"/>
  <w:drawingGridVerticalSpacing w:val="181"/>
  <w:displayHorizont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58"/>
    <w:rsid w:val="000021E7"/>
    <w:rsid w:val="00011971"/>
    <w:rsid w:val="00022887"/>
    <w:rsid w:val="000316A0"/>
    <w:rsid w:val="000432C7"/>
    <w:rsid w:val="000B5BED"/>
    <w:rsid w:val="000B6569"/>
    <w:rsid w:val="000C63C5"/>
    <w:rsid w:val="000D05AB"/>
    <w:rsid w:val="000E21F1"/>
    <w:rsid w:val="000E596F"/>
    <w:rsid w:val="00106308"/>
    <w:rsid w:val="00117083"/>
    <w:rsid w:val="001557C7"/>
    <w:rsid w:val="00187481"/>
    <w:rsid w:val="00190FE1"/>
    <w:rsid w:val="00192CD4"/>
    <w:rsid w:val="001B7A8D"/>
    <w:rsid w:val="001E7EE0"/>
    <w:rsid w:val="001F6C10"/>
    <w:rsid w:val="002133B1"/>
    <w:rsid w:val="00237AAD"/>
    <w:rsid w:val="00264F25"/>
    <w:rsid w:val="002908A0"/>
    <w:rsid w:val="002929A3"/>
    <w:rsid w:val="002B1BDE"/>
    <w:rsid w:val="002B47F1"/>
    <w:rsid w:val="002D1637"/>
    <w:rsid w:val="002E5439"/>
    <w:rsid w:val="002F6B7B"/>
    <w:rsid w:val="00304C31"/>
    <w:rsid w:val="00317E6A"/>
    <w:rsid w:val="0033377D"/>
    <w:rsid w:val="00335C7F"/>
    <w:rsid w:val="0034709C"/>
    <w:rsid w:val="003477F6"/>
    <w:rsid w:val="00353D46"/>
    <w:rsid w:val="00383C49"/>
    <w:rsid w:val="003A41AC"/>
    <w:rsid w:val="003B36F5"/>
    <w:rsid w:val="003C1709"/>
    <w:rsid w:val="003E77AC"/>
    <w:rsid w:val="00413D77"/>
    <w:rsid w:val="004143BD"/>
    <w:rsid w:val="004352E2"/>
    <w:rsid w:val="004454FD"/>
    <w:rsid w:val="004531F3"/>
    <w:rsid w:val="0047556E"/>
    <w:rsid w:val="0048709C"/>
    <w:rsid w:val="004B2B84"/>
    <w:rsid w:val="004C0AA5"/>
    <w:rsid w:val="004C3865"/>
    <w:rsid w:val="004E3457"/>
    <w:rsid w:val="004F669C"/>
    <w:rsid w:val="0052721A"/>
    <w:rsid w:val="00554615"/>
    <w:rsid w:val="00555F00"/>
    <w:rsid w:val="00555F82"/>
    <w:rsid w:val="00557F91"/>
    <w:rsid w:val="00561D92"/>
    <w:rsid w:val="005864F4"/>
    <w:rsid w:val="00592E8D"/>
    <w:rsid w:val="0059758C"/>
    <w:rsid w:val="005A5C5A"/>
    <w:rsid w:val="005E536D"/>
    <w:rsid w:val="006042D1"/>
    <w:rsid w:val="00615F86"/>
    <w:rsid w:val="00632C70"/>
    <w:rsid w:val="006410AF"/>
    <w:rsid w:val="00653610"/>
    <w:rsid w:val="00656333"/>
    <w:rsid w:val="0067608F"/>
    <w:rsid w:val="006832B5"/>
    <w:rsid w:val="00685BEC"/>
    <w:rsid w:val="006A1CB7"/>
    <w:rsid w:val="006B551B"/>
    <w:rsid w:val="006C7FFE"/>
    <w:rsid w:val="006E4DD5"/>
    <w:rsid w:val="006F071A"/>
    <w:rsid w:val="007639A1"/>
    <w:rsid w:val="007678EC"/>
    <w:rsid w:val="00771088"/>
    <w:rsid w:val="0077186E"/>
    <w:rsid w:val="00791CF0"/>
    <w:rsid w:val="007B5417"/>
    <w:rsid w:val="007C03F6"/>
    <w:rsid w:val="007C52D3"/>
    <w:rsid w:val="007E1C00"/>
    <w:rsid w:val="007F22F2"/>
    <w:rsid w:val="007F6D68"/>
    <w:rsid w:val="00800B7F"/>
    <w:rsid w:val="008040E4"/>
    <w:rsid w:val="00811965"/>
    <w:rsid w:val="00841D03"/>
    <w:rsid w:val="00844CAE"/>
    <w:rsid w:val="00865E32"/>
    <w:rsid w:val="0086782D"/>
    <w:rsid w:val="008753CF"/>
    <w:rsid w:val="008754F5"/>
    <w:rsid w:val="00877C78"/>
    <w:rsid w:val="008A47B2"/>
    <w:rsid w:val="008B5A15"/>
    <w:rsid w:val="008C2C0B"/>
    <w:rsid w:val="008C4DA3"/>
    <w:rsid w:val="009023BC"/>
    <w:rsid w:val="00915497"/>
    <w:rsid w:val="009222E0"/>
    <w:rsid w:val="00934099"/>
    <w:rsid w:val="00937591"/>
    <w:rsid w:val="00966597"/>
    <w:rsid w:val="00973985"/>
    <w:rsid w:val="00984EE9"/>
    <w:rsid w:val="00992077"/>
    <w:rsid w:val="009C53C3"/>
    <w:rsid w:val="009D2806"/>
    <w:rsid w:val="009F5B0F"/>
    <w:rsid w:val="00A3653D"/>
    <w:rsid w:val="00A65DF4"/>
    <w:rsid w:val="00A731A8"/>
    <w:rsid w:val="00A75D35"/>
    <w:rsid w:val="00A8053A"/>
    <w:rsid w:val="00A81535"/>
    <w:rsid w:val="00A905F7"/>
    <w:rsid w:val="00AC0CC5"/>
    <w:rsid w:val="00AD4694"/>
    <w:rsid w:val="00AE0124"/>
    <w:rsid w:val="00AF1A3A"/>
    <w:rsid w:val="00B00B7C"/>
    <w:rsid w:val="00B02411"/>
    <w:rsid w:val="00B13154"/>
    <w:rsid w:val="00B45167"/>
    <w:rsid w:val="00B46F03"/>
    <w:rsid w:val="00B62F24"/>
    <w:rsid w:val="00B6580D"/>
    <w:rsid w:val="00B71992"/>
    <w:rsid w:val="00B9227E"/>
    <w:rsid w:val="00B95122"/>
    <w:rsid w:val="00B95E73"/>
    <w:rsid w:val="00BA1D6E"/>
    <w:rsid w:val="00BC101B"/>
    <w:rsid w:val="00BD6D17"/>
    <w:rsid w:val="00C0304B"/>
    <w:rsid w:val="00C16F38"/>
    <w:rsid w:val="00C31AA6"/>
    <w:rsid w:val="00C36405"/>
    <w:rsid w:val="00C371C7"/>
    <w:rsid w:val="00C4691F"/>
    <w:rsid w:val="00C51058"/>
    <w:rsid w:val="00C62F84"/>
    <w:rsid w:val="00C82B98"/>
    <w:rsid w:val="00C926F2"/>
    <w:rsid w:val="00CB2925"/>
    <w:rsid w:val="00CB327D"/>
    <w:rsid w:val="00CC0BD4"/>
    <w:rsid w:val="00CF58A5"/>
    <w:rsid w:val="00D10E8D"/>
    <w:rsid w:val="00D150E4"/>
    <w:rsid w:val="00D23AB9"/>
    <w:rsid w:val="00D2697D"/>
    <w:rsid w:val="00D6147B"/>
    <w:rsid w:val="00D921D1"/>
    <w:rsid w:val="00DA0D1F"/>
    <w:rsid w:val="00DB4E1A"/>
    <w:rsid w:val="00DB6ECE"/>
    <w:rsid w:val="00DC5769"/>
    <w:rsid w:val="00DE6299"/>
    <w:rsid w:val="00DF3C5D"/>
    <w:rsid w:val="00DF6F4B"/>
    <w:rsid w:val="00E11759"/>
    <w:rsid w:val="00E26FF2"/>
    <w:rsid w:val="00E54919"/>
    <w:rsid w:val="00E67F8A"/>
    <w:rsid w:val="00EB24AC"/>
    <w:rsid w:val="00F22B3C"/>
    <w:rsid w:val="00F238C7"/>
    <w:rsid w:val="00F24AF2"/>
    <w:rsid w:val="00F318D4"/>
    <w:rsid w:val="00F36FDC"/>
    <w:rsid w:val="00F6225C"/>
    <w:rsid w:val="00F85CD3"/>
    <w:rsid w:val="00F9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31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B62F24"/>
    <w:pPr>
      <w:keepNext/>
      <w:numPr>
        <w:numId w:val="1"/>
      </w:numPr>
      <w:spacing w:before="36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de-DE"/>
    </w:rPr>
  </w:style>
  <w:style w:type="paragraph" w:styleId="berschrift2">
    <w:name w:val="heading 2"/>
    <w:basedOn w:val="Standard"/>
    <w:next w:val="Standard"/>
    <w:qFormat/>
    <w:rsid w:val="00B62F2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B62F2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qFormat/>
    <w:rsid w:val="00B62F2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de-DE"/>
    </w:rPr>
  </w:style>
  <w:style w:type="paragraph" w:styleId="berschrift5">
    <w:name w:val="heading 5"/>
    <w:basedOn w:val="Standard"/>
    <w:next w:val="Standard"/>
    <w:qFormat/>
    <w:rsid w:val="00B62F2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paragraph" w:styleId="berschrift6">
    <w:name w:val="heading 6"/>
    <w:basedOn w:val="Standard"/>
    <w:next w:val="Standard"/>
    <w:qFormat/>
    <w:rsid w:val="00B62F2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de-DE"/>
    </w:rPr>
  </w:style>
  <w:style w:type="paragraph" w:styleId="berschrift7">
    <w:name w:val="heading 7"/>
    <w:basedOn w:val="Standard"/>
    <w:next w:val="Standard"/>
    <w:qFormat/>
    <w:rsid w:val="00B62F2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8">
    <w:name w:val="heading 8"/>
    <w:basedOn w:val="Standard"/>
    <w:next w:val="Standard"/>
    <w:qFormat/>
    <w:rsid w:val="00B62F2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qFormat/>
    <w:rsid w:val="00B62F2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62F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62F24"/>
    <w:pPr>
      <w:tabs>
        <w:tab w:val="center" w:pos="4536"/>
        <w:tab w:val="right" w:pos="9072"/>
      </w:tabs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zug">
    <w:name w:val="Bezug"/>
    <w:basedOn w:val="Standard"/>
    <w:rsid w:val="00B62F24"/>
    <w:pPr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character" w:styleId="Seitenzahl">
    <w:name w:val="page number"/>
    <w:basedOn w:val="Absatz-Standardschriftart"/>
    <w:semiHidden/>
    <w:rsid w:val="00B62F24"/>
  </w:style>
  <w:style w:type="paragraph" w:customStyle="1" w:styleId="Bezugstext">
    <w:name w:val="Bezugstext"/>
    <w:basedOn w:val="Standard"/>
    <w:rsid w:val="00B62F24"/>
    <w:pPr>
      <w:spacing w:after="0" w:line="200" w:lineRule="exact"/>
    </w:pPr>
    <w:rPr>
      <w:rFonts w:ascii="Times New Roman" w:eastAsia="Times New Roman" w:hAnsi="Times New Roman" w:cs="Times New Roman"/>
      <w:sz w:val="18"/>
      <w:szCs w:val="24"/>
      <w:lang w:eastAsia="de-DE"/>
    </w:rPr>
  </w:style>
  <w:style w:type="paragraph" w:customStyle="1" w:styleId="Bezugstextp">
    <w:name w:val="Bezugstext_p"/>
    <w:basedOn w:val="Bezugstext"/>
    <w:rsid w:val="00B62F24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769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link w:val="Sprechblasentext"/>
    <w:uiPriority w:val="99"/>
    <w:semiHidden/>
    <w:rsid w:val="00DC5769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557F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rsid w:val="00C62F84"/>
    <w:rPr>
      <w:rFonts w:ascii="Arial" w:hAnsi="Arial"/>
      <w:sz w:val="16"/>
      <w:szCs w:val="24"/>
    </w:rPr>
  </w:style>
  <w:style w:type="character" w:styleId="Hyperlink">
    <w:name w:val="Hyperlink"/>
    <w:uiPriority w:val="99"/>
    <w:unhideWhenUsed/>
    <w:rsid w:val="00B46F0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C0A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31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B62F24"/>
    <w:pPr>
      <w:keepNext/>
      <w:numPr>
        <w:numId w:val="1"/>
      </w:numPr>
      <w:spacing w:before="36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de-DE"/>
    </w:rPr>
  </w:style>
  <w:style w:type="paragraph" w:styleId="berschrift2">
    <w:name w:val="heading 2"/>
    <w:basedOn w:val="Standard"/>
    <w:next w:val="Standard"/>
    <w:qFormat/>
    <w:rsid w:val="00B62F2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B62F2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qFormat/>
    <w:rsid w:val="00B62F2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de-DE"/>
    </w:rPr>
  </w:style>
  <w:style w:type="paragraph" w:styleId="berschrift5">
    <w:name w:val="heading 5"/>
    <w:basedOn w:val="Standard"/>
    <w:next w:val="Standard"/>
    <w:qFormat/>
    <w:rsid w:val="00B62F2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paragraph" w:styleId="berschrift6">
    <w:name w:val="heading 6"/>
    <w:basedOn w:val="Standard"/>
    <w:next w:val="Standard"/>
    <w:qFormat/>
    <w:rsid w:val="00B62F2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de-DE"/>
    </w:rPr>
  </w:style>
  <w:style w:type="paragraph" w:styleId="berschrift7">
    <w:name w:val="heading 7"/>
    <w:basedOn w:val="Standard"/>
    <w:next w:val="Standard"/>
    <w:qFormat/>
    <w:rsid w:val="00B62F2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8">
    <w:name w:val="heading 8"/>
    <w:basedOn w:val="Standard"/>
    <w:next w:val="Standard"/>
    <w:qFormat/>
    <w:rsid w:val="00B62F2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qFormat/>
    <w:rsid w:val="00B62F2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62F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62F24"/>
    <w:pPr>
      <w:tabs>
        <w:tab w:val="center" w:pos="4536"/>
        <w:tab w:val="right" w:pos="9072"/>
      </w:tabs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zug">
    <w:name w:val="Bezug"/>
    <w:basedOn w:val="Standard"/>
    <w:rsid w:val="00B62F24"/>
    <w:pPr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character" w:styleId="Seitenzahl">
    <w:name w:val="page number"/>
    <w:basedOn w:val="Absatz-Standardschriftart"/>
    <w:semiHidden/>
    <w:rsid w:val="00B62F24"/>
  </w:style>
  <w:style w:type="paragraph" w:customStyle="1" w:styleId="Bezugstext">
    <w:name w:val="Bezugstext"/>
    <w:basedOn w:val="Standard"/>
    <w:rsid w:val="00B62F24"/>
    <w:pPr>
      <w:spacing w:after="0" w:line="200" w:lineRule="exact"/>
    </w:pPr>
    <w:rPr>
      <w:rFonts w:ascii="Times New Roman" w:eastAsia="Times New Roman" w:hAnsi="Times New Roman" w:cs="Times New Roman"/>
      <w:sz w:val="18"/>
      <w:szCs w:val="24"/>
      <w:lang w:eastAsia="de-DE"/>
    </w:rPr>
  </w:style>
  <w:style w:type="paragraph" w:customStyle="1" w:styleId="Bezugstextp">
    <w:name w:val="Bezugstext_p"/>
    <w:basedOn w:val="Bezugstext"/>
    <w:rsid w:val="00B62F24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769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link w:val="Sprechblasentext"/>
    <w:uiPriority w:val="99"/>
    <w:semiHidden/>
    <w:rsid w:val="00DC5769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557F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rsid w:val="00C62F84"/>
    <w:rPr>
      <w:rFonts w:ascii="Arial" w:hAnsi="Arial"/>
      <w:sz w:val="16"/>
      <w:szCs w:val="24"/>
    </w:rPr>
  </w:style>
  <w:style w:type="character" w:styleId="Hyperlink">
    <w:name w:val="Hyperlink"/>
    <w:uiPriority w:val="99"/>
    <w:unhideWhenUsed/>
    <w:rsid w:val="00B46F0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C0A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meldung@lwf.bayern.d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S:\03_Veranstaltungen\2015\Waldbesitzertag\Schriftverkehr\Verteiler%20WBT\Neu_Adressdatenbank-Politik.xlsx" TargetMode="External"/><Relationship Id="rId1" Type="http://schemas.openxmlformats.org/officeDocument/2006/relationships/attachedTemplate" Target="file:///N:\EDV\Office2007\Vorlagen\LWF\Standardbrief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D987FBF-3DC5-44C0-BD40-B14F6C96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Standardbrief.dotm</Template>
  <TotalTime>0</TotalTime>
  <Pages>1</Pages>
  <Words>162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EDV-Training und Anwendungsprogrammierung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lwfheinbram</dc:creator>
  <cp:lastModifiedBy>Stahl, Florian (LWF)</cp:lastModifiedBy>
  <cp:revision>2</cp:revision>
  <cp:lastPrinted>2016-06-01T16:10:00Z</cp:lastPrinted>
  <dcterms:created xsi:type="dcterms:W3CDTF">2017-05-24T12:49:00Z</dcterms:created>
  <dcterms:modified xsi:type="dcterms:W3CDTF">2017-05-24T12:49:00Z</dcterms:modified>
</cp:coreProperties>
</file>